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9B" w:rsidRPr="009F6E9B" w:rsidRDefault="00B03A06" w:rsidP="009F6E9B">
      <w:pPr>
        <w:jc w:val="center"/>
      </w:pPr>
      <w:r>
        <w:rPr>
          <w:noProof/>
        </w:rPr>
        <w:drawing>
          <wp:inline distT="0" distB="0" distL="0" distR="0" wp14:anchorId="1014A182" wp14:editId="0284B466">
            <wp:extent cx="2003531" cy="2279176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84" cy="22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CA355E">
        <w:rPr>
          <w:noProof/>
        </w:rP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095B10" wp14:editId="59F73C85">
            <wp:extent cx="1978925" cy="2243624"/>
            <wp:effectExtent l="0" t="0" r="254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19" cy="22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F36" w:rsidRPr="00417F36">
        <w:rPr>
          <w:noProof/>
        </w:rPr>
        <w:t xml:space="preserve"> </w:t>
      </w:r>
      <w:bookmarkStart w:id="0" w:name="_GoBack"/>
      <w:bookmarkEnd w:id="0"/>
    </w:p>
    <w:p w:rsidR="009C306F" w:rsidRDefault="009C306F" w:rsidP="009F6E9B">
      <w:pPr>
        <w:rPr>
          <w:b/>
          <w:bCs/>
          <w:sz w:val="32"/>
          <w:szCs w:val="32"/>
        </w:rPr>
      </w:pPr>
    </w:p>
    <w:p w:rsidR="009F6E9B" w:rsidRPr="009C594D" w:rsidRDefault="009F6E9B" w:rsidP="009F6E9B">
      <w:pPr>
        <w:rPr>
          <w:b/>
          <w:bCs/>
          <w:sz w:val="32"/>
          <w:szCs w:val="32"/>
        </w:rPr>
      </w:pPr>
      <w:r w:rsidRPr="009C594D">
        <w:rPr>
          <w:b/>
          <w:bCs/>
          <w:sz w:val="32"/>
          <w:szCs w:val="32"/>
        </w:rPr>
        <w:t>Allgemeines:</w:t>
      </w:r>
    </w:p>
    <w:p w:rsidR="008B4584" w:rsidRPr="009C594D" w:rsidRDefault="009F6E9B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Die Toilette bes</w:t>
      </w:r>
      <w:r w:rsidR="008B4584" w:rsidRPr="009C594D">
        <w:rPr>
          <w:sz w:val="24"/>
          <w:szCs w:val="24"/>
        </w:rPr>
        <w:t xml:space="preserve">teht aus einem </w:t>
      </w:r>
      <w:r w:rsidRPr="009C594D">
        <w:rPr>
          <w:sz w:val="24"/>
          <w:szCs w:val="24"/>
        </w:rPr>
        <w:t xml:space="preserve">Porzellanbecken </w:t>
      </w:r>
      <w:r w:rsidR="008B4584" w:rsidRPr="009C594D">
        <w:rPr>
          <w:sz w:val="24"/>
          <w:szCs w:val="24"/>
        </w:rPr>
        <w:t xml:space="preserve">und dient der Aufnahme von </w:t>
      </w:r>
      <w:r w:rsidRPr="009C594D">
        <w:rPr>
          <w:sz w:val="24"/>
          <w:szCs w:val="24"/>
        </w:rPr>
        <w:t>Exkremente</w:t>
      </w:r>
      <w:r w:rsidR="008B4584" w:rsidRPr="009C594D">
        <w:rPr>
          <w:sz w:val="24"/>
          <w:szCs w:val="24"/>
        </w:rPr>
        <w:t>n</w:t>
      </w:r>
      <w:r w:rsidRPr="009C594D">
        <w:rPr>
          <w:sz w:val="24"/>
          <w:szCs w:val="24"/>
        </w:rPr>
        <w:t>.</w:t>
      </w:r>
    </w:p>
    <w:p w:rsidR="008B4584" w:rsidRPr="009C594D" w:rsidRDefault="009F6E9B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 xml:space="preserve">Auf dem </w:t>
      </w:r>
      <w:proofErr w:type="spellStart"/>
      <w:r w:rsidRPr="009C594D">
        <w:rPr>
          <w:sz w:val="24"/>
          <w:szCs w:val="24"/>
        </w:rPr>
        <w:t>Sitzrand</w:t>
      </w:r>
      <w:proofErr w:type="spellEnd"/>
      <w:r w:rsidR="00B03A06" w:rsidRPr="009C594D">
        <w:rPr>
          <w:sz w:val="24"/>
          <w:szCs w:val="24"/>
        </w:rPr>
        <w:t xml:space="preserve"> </w:t>
      </w:r>
      <w:r w:rsidR="00E51B3B">
        <w:rPr>
          <w:sz w:val="24"/>
          <w:szCs w:val="24"/>
        </w:rPr>
        <w:t xml:space="preserve">befindet sich </w:t>
      </w:r>
      <w:r w:rsidR="00B03A06" w:rsidRPr="009C594D">
        <w:rPr>
          <w:sz w:val="24"/>
          <w:szCs w:val="24"/>
        </w:rPr>
        <w:t>ein Sitzstück, Toilettenb</w:t>
      </w:r>
      <w:r w:rsidRPr="009C594D">
        <w:rPr>
          <w:sz w:val="24"/>
          <w:szCs w:val="24"/>
        </w:rPr>
        <w:t>rille genannt.</w:t>
      </w:r>
    </w:p>
    <w:p w:rsidR="00B03A06" w:rsidRPr="009C594D" w:rsidRDefault="00B03A06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Die mechanische Wassers</w:t>
      </w:r>
      <w:r w:rsidR="009F6E9B" w:rsidRPr="009C594D">
        <w:rPr>
          <w:sz w:val="24"/>
          <w:szCs w:val="24"/>
        </w:rPr>
        <w:t xml:space="preserve">pülung ist an der Wand </w:t>
      </w:r>
      <w:r w:rsidR="00E51B3B">
        <w:rPr>
          <w:sz w:val="24"/>
          <w:szCs w:val="24"/>
        </w:rPr>
        <w:t>oder am Wasserkasten</w:t>
      </w:r>
      <w:r w:rsidR="009C306F">
        <w:rPr>
          <w:sz w:val="24"/>
          <w:szCs w:val="24"/>
        </w:rPr>
        <w:t xml:space="preserve"> </w:t>
      </w:r>
      <w:r w:rsidR="009F6E9B" w:rsidRPr="009C594D">
        <w:rPr>
          <w:sz w:val="24"/>
          <w:szCs w:val="24"/>
        </w:rPr>
        <w:t xml:space="preserve">gut sichtbar angebracht und wird mit dem Drücker </w:t>
      </w:r>
      <w:r w:rsidR="008B4584" w:rsidRPr="009C594D">
        <w:rPr>
          <w:sz w:val="24"/>
          <w:szCs w:val="24"/>
        </w:rPr>
        <w:t xml:space="preserve">nach jeder Toilettenbenutzung </w:t>
      </w:r>
      <w:r w:rsidRPr="009C594D">
        <w:rPr>
          <w:sz w:val="24"/>
          <w:szCs w:val="24"/>
        </w:rPr>
        <w:t>bedient</w:t>
      </w:r>
      <w:r w:rsidR="009F6E9B" w:rsidRPr="009C594D">
        <w:rPr>
          <w:sz w:val="24"/>
          <w:szCs w:val="24"/>
        </w:rPr>
        <w:t>.</w:t>
      </w:r>
    </w:p>
    <w:p w:rsidR="009F6E9B" w:rsidRPr="009C594D" w:rsidRDefault="008B4584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Zum Reinigen der</w:t>
      </w:r>
      <w:r w:rsidR="009C306F">
        <w:rPr>
          <w:sz w:val="24"/>
          <w:szCs w:val="24"/>
        </w:rPr>
        <w:t xml:space="preserve"> </w:t>
      </w:r>
      <w:r w:rsidR="009C306F" w:rsidRPr="009C594D">
        <w:rPr>
          <w:sz w:val="24"/>
          <w:szCs w:val="24"/>
        </w:rPr>
        <w:t>nach der Benutzung</w:t>
      </w:r>
      <w:r w:rsidR="009C306F">
        <w:rPr>
          <w:sz w:val="24"/>
          <w:szCs w:val="24"/>
        </w:rPr>
        <w:t xml:space="preserve"> eventuell</w:t>
      </w:r>
      <w:r w:rsidRPr="009C594D">
        <w:rPr>
          <w:sz w:val="24"/>
          <w:szCs w:val="24"/>
        </w:rPr>
        <w:t xml:space="preserve"> verschmutzten Toilette ist eine </w:t>
      </w:r>
      <w:r w:rsidR="00B03A06" w:rsidRPr="009C594D">
        <w:rPr>
          <w:sz w:val="24"/>
          <w:szCs w:val="24"/>
        </w:rPr>
        <w:t>Reinigungsbürste</w:t>
      </w:r>
      <w:r w:rsidRPr="009C594D">
        <w:rPr>
          <w:sz w:val="24"/>
          <w:szCs w:val="24"/>
        </w:rPr>
        <w:t xml:space="preserve"> vorhanden</w:t>
      </w:r>
      <w:r w:rsidR="009F6E9B" w:rsidRPr="009C594D">
        <w:rPr>
          <w:sz w:val="24"/>
          <w:szCs w:val="24"/>
        </w:rPr>
        <w:t>.</w:t>
      </w:r>
    </w:p>
    <w:p w:rsidR="009C306F" w:rsidRDefault="009C306F" w:rsidP="009F6E9B">
      <w:pPr>
        <w:rPr>
          <w:b/>
          <w:bCs/>
          <w:sz w:val="32"/>
          <w:szCs w:val="32"/>
        </w:rPr>
      </w:pPr>
    </w:p>
    <w:p w:rsidR="009F6E9B" w:rsidRPr="009C594D" w:rsidRDefault="009F6E9B" w:rsidP="009F6E9B">
      <w:pPr>
        <w:rPr>
          <w:b/>
          <w:bCs/>
          <w:sz w:val="32"/>
          <w:szCs w:val="32"/>
        </w:rPr>
      </w:pPr>
      <w:r w:rsidRPr="009C594D">
        <w:rPr>
          <w:b/>
          <w:bCs/>
          <w:sz w:val="32"/>
          <w:szCs w:val="32"/>
        </w:rPr>
        <w:t>Gebrauchsanweisung:</w:t>
      </w:r>
    </w:p>
    <w:p w:rsidR="00417F36" w:rsidRPr="009C594D" w:rsidRDefault="009F6E9B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Die Toilette wird</w:t>
      </w:r>
      <w:r w:rsidR="00E51B3B">
        <w:rPr>
          <w:sz w:val="24"/>
          <w:szCs w:val="24"/>
        </w:rPr>
        <w:t xml:space="preserve"> stets </w:t>
      </w:r>
      <w:r w:rsidRPr="009C594D">
        <w:rPr>
          <w:b/>
          <w:color w:val="FF0000"/>
          <w:sz w:val="24"/>
          <w:szCs w:val="24"/>
          <w:u w:val="single"/>
        </w:rPr>
        <w:t>sitzend</w:t>
      </w:r>
      <w:r w:rsidRPr="009C594D">
        <w:rPr>
          <w:sz w:val="24"/>
          <w:szCs w:val="24"/>
        </w:rPr>
        <w:t xml:space="preserve"> benutzt. Der Benutzer setzt sich in Tiefhockstellung </w:t>
      </w:r>
      <w:r w:rsidR="00B03A06" w:rsidRPr="009C594D">
        <w:rPr>
          <w:sz w:val="24"/>
          <w:szCs w:val="24"/>
        </w:rPr>
        <w:t xml:space="preserve">auf dem Toilettensitz </w:t>
      </w:r>
      <w:r w:rsidRPr="009C594D">
        <w:rPr>
          <w:sz w:val="24"/>
          <w:szCs w:val="24"/>
        </w:rPr>
        <w:t>nieder.</w:t>
      </w:r>
      <w:r w:rsidR="00417F36" w:rsidRPr="009C594D">
        <w:rPr>
          <w:sz w:val="24"/>
          <w:szCs w:val="24"/>
        </w:rPr>
        <w:t xml:space="preserve"> </w:t>
      </w:r>
      <w:r w:rsidRPr="009C594D">
        <w:rPr>
          <w:sz w:val="24"/>
          <w:szCs w:val="24"/>
        </w:rPr>
        <w:t xml:space="preserve">Die obere Körperhälfte </w:t>
      </w:r>
      <w:r w:rsidR="00B03A06" w:rsidRPr="009C594D">
        <w:rPr>
          <w:sz w:val="24"/>
          <w:szCs w:val="24"/>
        </w:rPr>
        <w:t xml:space="preserve">ist </w:t>
      </w:r>
      <w:r w:rsidRPr="009C594D">
        <w:rPr>
          <w:sz w:val="24"/>
          <w:szCs w:val="24"/>
        </w:rPr>
        <w:t>leicht nach vorn geneigt</w:t>
      </w:r>
      <w:r w:rsidR="00417F36" w:rsidRPr="009C594D">
        <w:rPr>
          <w:sz w:val="24"/>
          <w:szCs w:val="24"/>
        </w:rPr>
        <w:t>.</w:t>
      </w:r>
    </w:p>
    <w:p w:rsidR="00417F36" w:rsidRPr="009C594D" w:rsidRDefault="009F6E9B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 xml:space="preserve">Nach beendeter Prozedur </w:t>
      </w:r>
      <w:r w:rsidR="00417F36" w:rsidRPr="009C594D">
        <w:rPr>
          <w:sz w:val="24"/>
          <w:szCs w:val="24"/>
        </w:rPr>
        <w:t xml:space="preserve">reinigt der Benutzer den After mit dem vorhandenen Toilettenpapier. </w:t>
      </w:r>
      <w:r w:rsidR="008B4584" w:rsidRPr="009C594D">
        <w:rPr>
          <w:sz w:val="24"/>
          <w:szCs w:val="24"/>
        </w:rPr>
        <w:t xml:space="preserve">Der </w:t>
      </w:r>
      <w:r w:rsidRPr="009C594D">
        <w:rPr>
          <w:sz w:val="24"/>
          <w:szCs w:val="24"/>
        </w:rPr>
        <w:t xml:space="preserve">Benutzer </w:t>
      </w:r>
      <w:r w:rsidR="008B4584" w:rsidRPr="009C594D">
        <w:rPr>
          <w:sz w:val="24"/>
          <w:szCs w:val="24"/>
        </w:rPr>
        <w:t>kann</w:t>
      </w:r>
      <w:r w:rsidRPr="009C594D">
        <w:rPr>
          <w:sz w:val="24"/>
          <w:szCs w:val="24"/>
        </w:rPr>
        <w:t xml:space="preserve"> das Reinigungspapier von ob</w:t>
      </w:r>
      <w:r w:rsidR="008B4584" w:rsidRPr="009C594D">
        <w:rPr>
          <w:sz w:val="24"/>
          <w:szCs w:val="24"/>
        </w:rPr>
        <w:t xml:space="preserve">en nach unten oder umgekehrt </w:t>
      </w:r>
      <w:r w:rsidRPr="009C594D">
        <w:rPr>
          <w:sz w:val="24"/>
          <w:szCs w:val="24"/>
        </w:rPr>
        <w:t>führen. Die Reinigung ist so oft zu wiederholen, bi</w:t>
      </w:r>
      <w:r w:rsidR="00417F36" w:rsidRPr="009C594D">
        <w:rPr>
          <w:sz w:val="24"/>
          <w:szCs w:val="24"/>
        </w:rPr>
        <w:t>s 5 Blätter sauber erscheinen. Das Toilettenpapier wird in die Toilette geworfen.</w:t>
      </w:r>
    </w:p>
    <w:p w:rsidR="00417F36" w:rsidRPr="009C594D" w:rsidRDefault="00417F36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Nach Abschluss des T</w:t>
      </w:r>
      <w:r w:rsidR="00893643" w:rsidRPr="009C594D">
        <w:rPr>
          <w:sz w:val="24"/>
          <w:szCs w:val="24"/>
        </w:rPr>
        <w:t>oilettenganges wird die Wassers</w:t>
      </w:r>
      <w:r w:rsidRPr="009C594D">
        <w:rPr>
          <w:sz w:val="24"/>
          <w:szCs w:val="24"/>
        </w:rPr>
        <w:t>pülung betätigt.</w:t>
      </w:r>
    </w:p>
    <w:p w:rsidR="00417F36" w:rsidRPr="009C594D" w:rsidRDefault="009F6E9B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 xml:space="preserve">Die </w:t>
      </w:r>
      <w:r w:rsidRPr="009C594D">
        <w:rPr>
          <w:b/>
          <w:color w:val="FF0000"/>
          <w:sz w:val="24"/>
          <w:szCs w:val="24"/>
        </w:rPr>
        <w:t xml:space="preserve">Reinigung </w:t>
      </w:r>
      <w:r w:rsidR="00417F36" w:rsidRPr="009C594D">
        <w:rPr>
          <w:b/>
          <w:color w:val="FF0000"/>
          <w:sz w:val="24"/>
          <w:szCs w:val="24"/>
        </w:rPr>
        <w:t>der Toilette</w:t>
      </w:r>
      <w:r w:rsidR="00417F36" w:rsidRPr="009C594D">
        <w:rPr>
          <w:color w:val="FF0000"/>
          <w:sz w:val="24"/>
          <w:szCs w:val="24"/>
        </w:rPr>
        <w:t xml:space="preserve"> </w:t>
      </w:r>
      <w:r w:rsidRPr="009C594D">
        <w:rPr>
          <w:sz w:val="24"/>
          <w:szCs w:val="24"/>
        </w:rPr>
        <w:t>erfolgt auf Sicht</w:t>
      </w:r>
      <w:r w:rsidR="00417F36" w:rsidRPr="009C594D">
        <w:rPr>
          <w:sz w:val="24"/>
          <w:szCs w:val="24"/>
        </w:rPr>
        <w:t xml:space="preserve"> durch die Toilettenbürste.</w:t>
      </w:r>
    </w:p>
    <w:p w:rsidR="009C306F" w:rsidRDefault="009C306F" w:rsidP="009F6E9B">
      <w:pPr>
        <w:rPr>
          <w:b/>
          <w:bCs/>
          <w:sz w:val="32"/>
          <w:szCs w:val="32"/>
        </w:rPr>
      </w:pPr>
    </w:p>
    <w:p w:rsidR="009F6E9B" w:rsidRPr="009C594D" w:rsidRDefault="00EC5350" w:rsidP="009F6E9B">
      <w:pPr>
        <w:rPr>
          <w:b/>
          <w:bCs/>
          <w:sz w:val="32"/>
          <w:szCs w:val="32"/>
        </w:rPr>
      </w:pPr>
      <w:r w:rsidRPr="009C594D">
        <w:rPr>
          <w:b/>
          <w:bCs/>
          <w:sz w:val="32"/>
          <w:szCs w:val="32"/>
        </w:rPr>
        <w:t>Händereinigung:</w:t>
      </w:r>
    </w:p>
    <w:p w:rsidR="00417F36" w:rsidRPr="009C594D" w:rsidRDefault="00417F36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 xml:space="preserve">Nach der Benutzung sind die </w:t>
      </w:r>
      <w:r w:rsidRPr="009C594D">
        <w:rPr>
          <w:b/>
          <w:color w:val="FF0000"/>
          <w:sz w:val="24"/>
          <w:szCs w:val="24"/>
        </w:rPr>
        <w:t>Hände</w:t>
      </w:r>
      <w:r w:rsidRPr="009C594D">
        <w:rPr>
          <w:sz w:val="24"/>
          <w:szCs w:val="24"/>
        </w:rPr>
        <w:t xml:space="preserve"> unter fließendem Wasser gründlich mit Seife zu reinigen und anschließend zu trocknen.</w:t>
      </w:r>
    </w:p>
    <w:p w:rsidR="00417F36" w:rsidRPr="009C594D" w:rsidRDefault="009C306F" w:rsidP="009F6E9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96475" wp14:editId="1FBF972D">
            <wp:simplePos x="0" y="0"/>
            <wp:positionH relativeFrom="column">
              <wp:posOffset>5785485</wp:posOffset>
            </wp:positionH>
            <wp:positionV relativeFrom="paragraph">
              <wp:posOffset>12065</wp:posOffset>
            </wp:positionV>
            <wp:extent cx="559435" cy="559435"/>
            <wp:effectExtent l="0" t="0" r="0" b="0"/>
            <wp:wrapNone/>
            <wp:docPr id="6" name="Bild 2" descr="http://www.wolkdirekt.com/images/600/30A7105_Y_01/gebotsschild-haende-wa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lkdirekt.com/images/600/30A7105_Y_01/gebotsschild-haende-wasch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F36" w:rsidRPr="009C594D" w:rsidRDefault="00417F36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Menschen</w:t>
      </w:r>
      <w:r w:rsidR="00E51B3B">
        <w:rPr>
          <w:sz w:val="24"/>
          <w:szCs w:val="24"/>
        </w:rPr>
        <w:t xml:space="preserve"> mit Magen-Darm-Erkrankungen</w:t>
      </w:r>
      <w:r w:rsidRPr="009C594D">
        <w:rPr>
          <w:sz w:val="24"/>
          <w:szCs w:val="24"/>
        </w:rPr>
        <w:t xml:space="preserve"> sollten nach der Trocknung noch eine </w:t>
      </w:r>
      <w:r w:rsidRPr="009C594D">
        <w:rPr>
          <w:b/>
          <w:color w:val="FF0000"/>
          <w:sz w:val="24"/>
          <w:szCs w:val="24"/>
        </w:rPr>
        <w:t>Händedesinfektion</w:t>
      </w:r>
      <w:r w:rsidRPr="009C594D">
        <w:rPr>
          <w:sz w:val="24"/>
          <w:szCs w:val="24"/>
        </w:rPr>
        <w:t xml:space="preserve"> mit einem zugelassenen Händedesinfektionsmittel</w:t>
      </w:r>
      <w:r w:rsidR="00E51B3B">
        <w:rPr>
          <w:sz w:val="24"/>
          <w:szCs w:val="24"/>
        </w:rPr>
        <w:t xml:space="preserve"> durchführen</w:t>
      </w:r>
      <w:r w:rsidRPr="009C594D">
        <w:rPr>
          <w:sz w:val="24"/>
          <w:szCs w:val="24"/>
        </w:rPr>
        <w:t>.</w:t>
      </w:r>
    </w:p>
    <w:p w:rsidR="00EC5350" w:rsidRPr="009C594D" w:rsidRDefault="00EC5350" w:rsidP="009F6E9B">
      <w:pPr>
        <w:rPr>
          <w:sz w:val="24"/>
          <w:szCs w:val="24"/>
        </w:rPr>
      </w:pPr>
    </w:p>
    <w:p w:rsidR="00EC5350" w:rsidRPr="009C594D" w:rsidRDefault="009C306F" w:rsidP="009F6E9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7E77DF4" wp14:editId="36D7E803">
            <wp:simplePos x="0" y="0"/>
            <wp:positionH relativeFrom="column">
              <wp:posOffset>4098290</wp:posOffset>
            </wp:positionH>
            <wp:positionV relativeFrom="paragraph">
              <wp:posOffset>15875</wp:posOffset>
            </wp:positionV>
            <wp:extent cx="1397000" cy="150114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3B">
        <w:rPr>
          <w:sz w:val="24"/>
          <w:szCs w:val="24"/>
        </w:rPr>
        <w:t>Ihr</w:t>
      </w:r>
    </w:p>
    <w:p w:rsidR="00417F36" w:rsidRPr="009C594D" w:rsidRDefault="00417F36" w:rsidP="009F6E9B">
      <w:pPr>
        <w:rPr>
          <w:sz w:val="24"/>
          <w:szCs w:val="24"/>
        </w:rPr>
      </w:pPr>
      <w:r w:rsidRPr="009C594D">
        <w:rPr>
          <w:sz w:val="24"/>
          <w:szCs w:val="24"/>
        </w:rPr>
        <w:t>Gesundheitsamt Oberallgäu</w:t>
      </w:r>
    </w:p>
    <w:p w:rsidR="00C36EC3" w:rsidRDefault="00C36EC3" w:rsidP="009F6E9B"/>
    <w:p w:rsidR="00C36EC3" w:rsidRPr="00CA355E" w:rsidRDefault="00C36EC3" w:rsidP="009F6E9B">
      <w:pPr>
        <w:rPr>
          <w:b/>
          <w:bCs/>
          <w:color w:val="FF0000"/>
          <w:sz w:val="52"/>
          <w:szCs w:val="52"/>
          <w:u w:val="single"/>
        </w:rPr>
      </w:pPr>
      <w:r w:rsidRPr="00C36EC3">
        <w:rPr>
          <w:b/>
          <w:bCs/>
          <w:sz w:val="52"/>
          <w:szCs w:val="52"/>
        </w:rPr>
        <w:tab/>
      </w:r>
      <w:r w:rsidRPr="00C36EC3">
        <w:rPr>
          <w:b/>
          <w:bCs/>
          <w:sz w:val="52"/>
          <w:szCs w:val="52"/>
        </w:rPr>
        <w:tab/>
      </w:r>
      <w:r w:rsidRPr="00C36EC3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 w:rsidRPr="00CA355E">
        <w:rPr>
          <w:b/>
          <w:bCs/>
          <w:color w:val="FF0000"/>
          <w:sz w:val="52"/>
          <w:szCs w:val="52"/>
          <w:u w:val="single"/>
        </w:rPr>
        <w:t>Wichtig!!!</w:t>
      </w:r>
    </w:p>
    <w:sectPr w:rsidR="00C36EC3" w:rsidRPr="00CA355E" w:rsidSect="00354684">
      <w:headerReference w:type="default" r:id="rId11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8BA" w:rsidRDefault="00C808BA" w:rsidP="009F6E9B">
      <w:r>
        <w:separator/>
      </w:r>
    </w:p>
  </w:endnote>
  <w:endnote w:type="continuationSeparator" w:id="0">
    <w:p w:rsidR="00C808BA" w:rsidRDefault="00C808BA" w:rsidP="009F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8BA" w:rsidRDefault="00C808BA" w:rsidP="009F6E9B">
      <w:r>
        <w:separator/>
      </w:r>
    </w:p>
  </w:footnote>
  <w:footnote w:type="continuationSeparator" w:id="0">
    <w:p w:rsidR="00C808BA" w:rsidRDefault="00C808BA" w:rsidP="009F6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908" w:rsidRDefault="00B03A06" w:rsidP="009F6E9B">
    <w:pPr>
      <w:jc w:val="center"/>
      <w:rPr>
        <w:b/>
        <w:bCs/>
        <w:sz w:val="72"/>
        <w:szCs w:val="72"/>
      </w:rPr>
    </w:pPr>
    <w:r>
      <w:rPr>
        <w:b/>
        <w:bCs/>
        <w:sz w:val="72"/>
        <w:szCs w:val="72"/>
      </w:rPr>
      <w:t>WC</w:t>
    </w:r>
    <w:r w:rsidR="00E51B3B">
      <w:rPr>
        <w:b/>
        <w:bCs/>
        <w:sz w:val="72"/>
        <w:szCs w:val="72"/>
      </w:rPr>
      <w:t>-</w:t>
    </w:r>
    <w:r w:rsidR="009F6E9B" w:rsidRPr="009F6E9B">
      <w:rPr>
        <w:b/>
        <w:bCs/>
        <w:sz w:val="72"/>
        <w:szCs w:val="72"/>
      </w:rPr>
      <w:t>Gebrauchsanleitung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9B"/>
    <w:rsid w:val="001A6908"/>
    <w:rsid w:val="00354684"/>
    <w:rsid w:val="003A59CC"/>
    <w:rsid w:val="00417F36"/>
    <w:rsid w:val="00652A7C"/>
    <w:rsid w:val="006B46C6"/>
    <w:rsid w:val="00893643"/>
    <w:rsid w:val="008B4584"/>
    <w:rsid w:val="009C306F"/>
    <w:rsid w:val="009C594D"/>
    <w:rsid w:val="009F6E9B"/>
    <w:rsid w:val="00B03A06"/>
    <w:rsid w:val="00C36EC3"/>
    <w:rsid w:val="00C808BA"/>
    <w:rsid w:val="00CA355E"/>
    <w:rsid w:val="00E51B3B"/>
    <w:rsid w:val="00EC5350"/>
    <w:rsid w:val="00F5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F5C80F34.dotm</Template>
  <TotalTime>0</TotalTime>
  <Pages>1</Pages>
  <Words>181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Oberallgäu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Hanft Klaus</dc:creator>
  <cp:lastModifiedBy>Glocker Alfred</cp:lastModifiedBy>
  <cp:revision>11</cp:revision>
  <cp:lastPrinted>2013-11-22T09:55:00Z</cp:lastPrinted>
  <dcterms:created xsi:type="dcterms:W3CDTF">2013-11-22T09:38:00Z</dcterms:created>
  <dcterms:modified xsi:type="dcterms:W3CDTF">2014-07-08T13:05:00Z</dcterms:modified>
</cp:coreProperties>
</file>